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92884" w:rsidTr="00CB27F1">
        <w:trPr>
          <w:trHeight w:val="1975"/>
        </w:trPr>
        <w:tc>
          <w:tcPr>
            <w:tcW w:w="2310" w:type="dxa"/>
            <w:vAlign w:val="center"/>
          </w:tcPr>
          <w:p w:rsidR="00B92884" w:rsidRPr="00AB5CA8" w:rsidRDefault="00B92884" w:rsidP="00AB5CA8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CB27F1">
              <w:rPr>
                <w:b/>
                <w:sz w:val="44"/>
              </w:rPr>
              <w:t>31 day Eco challenge</w:t>
            </w:r>
          </w:p>
        </w:tc>
        <w:tc>
          <w:tcPr>
            <w:tcW w:w="2310" w:type="dxa"/>
            <w:vAlign w:val="center"/>
          </w:tcPr>
          <w:p w:rsidR="00B92884" w:rsidRPr="00AB5CA8" w:rsidRDefault="00B92884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Recycle your crisp packet</w:t>
            </w:r>
          </w:p>
        </w:tc>
        <w:tc>
          <w:tcPr>
            <w:tcW w:w="2311" w:type="dxa"/>
            <w:vAlign w:val="center"/>
          </w:tcPr>
          <w:p w:rsidR="00B92884" w:rsidRPr="00AB5CA8" w:rsidRDefault="00B92884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Switch off the tap when brushing teeth</w:t>
            </w:r>
          </w:p>
        </w:tc>
        <w:tc>
          <w:tcPr>
            <w:tcW w:w="2311" w:type="dxa"/>
            <w:vAlign w:val="center"/>
          </w:tcPr>
          <w:p w:rsidR="00B92884" w:rsidRPr="00AB5CA8" w:rsidRDefault="00B92884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Go for a walk outside</w:t>
            </w:r>
          </w:p>
        </w:tc>
      </w:tr>
      <w:tr w:rsidR="00B92884" w:rsidTr="00CB27F1">
        <w:trPr>
          <w:trHeight w:val="1692"/>
        </w:trPr>
        <w:tc>
          <w:tcPr>
            <w:tcW w:w="2310" w:type="dxa"/>
            <w:vAlign w:val="center"/>
          </w:tcPr>
          <w:p w:rsidR="00B92884" w:rsidRPr="00AB5CA8" w:rsidRDefault="00B92884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Bring a reusable water bottle</w:t>
            </w:r>
          </w:p>
        </w:tc>
        <w:tc>
          <w:tcPr>
            <w:tcW w:w="2310" w:type="dxa"/>
            <w:vAlign w:val="center"/>
          </w:tcPr>
          <w:p w:rsidR="00B92884" w:rsidRPr="00AB5CA8" w:rsidRDefault="00B92884" w:rsidP="00CB27F1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Put a broken pen into the collection box</w:t>
            </w:r>
          </w:p>
        </w:tc>
        <w:tc>
          <w:tcPr>
            <w:tcW w:w="2311" w:type="dxa"/>
            <w:vAlign w:val="center"/>
          </w:tcPr>
          <w:p w:rsidR="00B92884" w:rsidRPr="00AB5CA8" w:rsidRDefault="00B92884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Pick up some litter</w:t>
            </w:r>
          </w:p>
        </w:tc>
        <w:tc>
          <w:tcPr>
            <w:tcW w:w="2311" w:type="dxa"/>
            <w:vAlign w:val="center"/>
          </w:tcPr>
          <w:p w:rsidR="00B92884" w:rsidRPr="00AB5CA8" w:rsidRDefault="00B92884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Feed the birds</w:t>
            </w:r>
          </w:p>
        </w:tc>
      </w:tr>
      <w:tr w:rsidR="00B92884" w:rsidTr="00CB27F1">
        <w:trPr>
          <w:trHeight w:val="1832"/>
        </w:trPr>
        <w:tc>
          <w:tcPr>
            <w:tcW w:w="2310" w:type="dxa"/>
            <w:vAlign w:val="center"/>
          </w:tcPr>
          <w:p w:rsidR="00B92884" w:rsidRPr="00AB5CA8" w:rsidRDefault="00B92884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Plant something</w:t>
            </w:r>
          </w:p>
        </w:tc>
        <w:tc>
          <w:tcPr>
            <w:tcW w:w="2310" w:type="dxa"/>
            <w:vAlign w:val="center"/>
          </w:tcPr>
          <w:p w:rsidR="00B92884" w:rsidRPr="00AB5CA8" w:rsidRDefault="00B92884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Dry clothes on the line instead of using a tumble dryer</w:t>
            </w:r>
          </w:p>
        </w:tc>
        <w:tc>
          <w:tcPr>
            <w:tcW w:w="2311" w:type="dxa"/>
            <w:vAlign w:val="center"/>
          </w:tcPr>
          <w:p w:rsidR="00B92884" w:rsidRPr="00AB5CA8" w:rsidRDefault="00B92884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Wash up the dishes rather than using the dish washer</w:t>
            </w:r>
          </w:p>
        </w:tc>
        <w:tc>
          <w:tcPr>
            <w:tcW w:w="2311" w:type="dxa"/>
            <w:vAlign w:val="center"/>
          </w:tcPr>
          <w:p w:rsidR="00B92884" w:rsidRPr="00AB5CA8" w:rsidRDefault="00B92884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Walk, bike or scoot to school</w:t>
            </w:r>
          </w:p>
        </w:tc>
      </w:tr>
      <w:tr w:rsidR="00B92884" w:rsidTr="00CB27F1">
        <w:trPr>
          <w:trHeight w:val="1690"/>
        </w:trPr>
        <w:tc>
          <w:tcPr>
            <w:tcW w:w="2310" w:type="dxa"/>
            <w:vAlign w:val="center"/>
          </w:tcPr>
          <w:p w:rsidR="00B92884" w:rsidRPr="00AB5CA8" w:rsidRDefault="00B92884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Bring in 2 litre plastic bottles</w:t>
            </w:r>
          </w:p>
        </w:tc>
        <w:tc>
          <w:tcPr>
            <w:tcW w:w="2310" w:type="dxa"/>
            <w:vAlign w:val="center"/>
          </w:tcPr>
          <w:p w:rsidR="00B92884" w:rsidRPr="00AB5CA8" w:rsidRDefault="00AB5CA8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Buy loose fruit and vegetables</w:t>
            </w:r>
          </w:p>
        </w:tc>
        <w:tc>
          <w:tcPr>
            <w:tcW w:w="2311" w:type="dxa"/>
            <w:vAlign w:val="center"/>
          </w:tcPr>
          <w:p w:rsidR="00B92884" w:rsidRPr="00AB5CA8" w:rsidRDefault="00AB5CA8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Recycle paper</w:t>
            </w:r>
          </w:p>
        </w:tc>
        <w:tc>
          <w:tcPr>
            <w:tcW w:w="2311" w:type="dxa"/>
            <w:vAlign w:val="center"/>
          </w:tcPr>
          <w:p w:rsidR="00B92884" w:rsidRPr="00AB5CA8" w:rsidRDefault="00AB5CA8" w:rsidP="00CB27F1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 xml:space="preserve">Bring in an item for Win on Waste </w:t>
            </w:r>
          </w:p>
        </w:tc>
      </w:tr>
      <w:tr w:rsidR="00B92884" w:rsidTr="00CB27F1">
        <w:trPr>
          <w:trHeight w:val="1972"/>
        </w:trPr>
        <w:tc>
          <w:tcPr>
            <w:tcW w:w="2310" w:type="dxa"/>
            <w:vAlign w:val="center"/>
          </w:tcPr>
          <w:p w:rsidR="00B92884" w:rsidRPr="00AB5CA8" w:rsidRDefault="00AB5CA8" w:rsidP="00CB27F1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Visit a farmer</w:t>
            </w:r>
            <w:r w:rsidR="00CB27F1">
              <w:rPr>
                <w:sz w:val="32"/>
              </w:rPr>
              <w:t xml:space="preserve">’s market/ </w:t>
            </w:r>
            <w:r w:rsidRPr="00AB5CA8">
              <w:rPr>
                <w:sz w:val="32"/>
              </w:rPr>
              <w:t>farm shop to buy local produce</w:t>
            </w:r>
          </w:p>
        </w:tc>
        <w:tc>
          <w:tcPr>
            <w:tcW w:w="2310" w:type="dxa"/>
            <w:vAlign w:val="center"/>
          </w:tcPr>
          <w:p w:rsidR="00B92884" w:rsidRPr="00AB5CA8" w:rsidRDefault="00AB5CA8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Bring in a zero waste lunch</w:t>
            </w:r>
          </w:p>
        </w:tc>
        <w:tc>
          <w:tcPr>
            <w:tcW w:w="2311" w:type="dxa"/>
            <w:vAlign w:val="center"/>
          </w:tcPr>
          <w:p w:rsidR="00B92884" w:rsidRPr="00AB5CA8" w:rsidRDefault="00AB5CA8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Take a piece of clothing to a charity shop</w:t>
            </w:r>
          </w:p>
        </w:tc>
        <w:tc>
          <w:tcPr>
            <w:tcW w:w="2311" w:type="dxa"/>
            <w:vAlign w:val="center"/>
          </w:tcPr>
          <w:p w:rsidR="00B92884" w:rsidRPr="00AB5CA8" w:rsidRDefault="00AB5CA8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Buy an item from a charity shop</w:t>
            </w:r>
          </w:p>
        </w:tc>
      </w:tr>
      <w:tr w:rsidR="00B92884" w:rsidTr="00CB27F1">
        <w:trPr>
          <w:trHeight w:val="1548"/>
        </w:trPr>
        <w:tc>
          <w:tcPr>
            <w:tcW w:w="2310" w:type="dxa"/>
            <w:vAlign w:val="center"/>
          </w:tcPr>
          <w:p w:rsidR="00B92884" w:rsidRPr="00AB5CA8" w:rsidRDefault="00AB5CA8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Take a reusable bag shopping</w:t>
            </w:r>
          </w:p>
        </w:tc>
        <w:tc>
          <w:tcPr>
            <w:tcW w:w="2310" w:type="dxa"/>
            <w:vAlign w:val="center"/>
          </w:tcPr>
          <w:p w:rsidR="00B92884" w:rsidRPr="00AB5CA8" w:rsidRDefault="00AB5CA8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Don’t leave any food waste on your plate</w:t>
            </w:r>
          </w:p>
        </w:tc>
        <w:tc>
          <w:tcPr>
            <w:tcW w:w="2311" w:type="dxa"/>
            <w:vAlign w:val="center"/>
          </w:tcPr>
          <w:p w:rsidR="00B92884" w:rsidRPr="00AB5CA8" w:rsidRDefault="00AB5CA8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Compost fruit or vegetable peel</w:t>
            </w:r>
          </w:p>
        </w:tc>
        <w:tc>
          <w:tcPr>
            <w:tcW w:w="2311" w:type="dxa"/>
            <w:vAlign w:val="center"/>
          </w:tcPr>
          <w:p w:rsidR="00B92884" w:rsidRPr="00AB5CA8" w:rsidRDefault="00AB5CA8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Have a shower instead of a bath</w:t>
            </w:r>
          </w:p>
        </w:tc>
      </w:tr>
      <w:tr w:rsidR="00B92884" w:rsidTr="00CB27F1">
        <w:trPr>
          <w:trHeight w:val="1689"/>
        </w:trPr>
        <w:tc>
          <w:tcPr>
            <w:tcW w:w="2310" w:type="dxa"/>
            <w:vAlign w:val="center"/>
          </w:tcPr>
          <w:p w:rsidR="00B92884" w:rsidRPr="00AB5CA8" w:rsidRDefault="00AB5CA8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Upcycle an item</w:t>
            </w:r>
          </w:p>
        </w:tc>
        <w:tc>
          <w:tcPr>
            <w:tcW w:w="2310" w:type="dxa"/>
            <w:vAlign w:val="center"/>
          </w:tcPr>
          <w:p w:rsidR="00B92884" w:rsidRPr="00AB5CA8" w:rsidRDefault="00AB5CA8" w:rsidP="00CB27F1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 xml:space="preserve">Buy a plastic free item </w:t>
            </w:r>
          </w:p>
        </w:tc>
        <w:tc>
          <w:tcPr>
            <w:tcW w:w="2311" w:type="dxa"/>
            <w:vAlign w:val="center"/>
          </w:tcPr>
          <w:p w:rsidR="00B92884" w:rsidRPr="00AB5CA8" w:rsidRDefault="00AB5CA8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Repair an item instead of throwing it away</w:t>
            </w:r>
          </w:p>
        </w:tc>
        <w:tc>
          <w:tcPr>
            <w:tcW w:w="2311" w:type="dxa"/>
            <w:vAlign w:val="center"/>
          </w:tcPr>
          <w:p w:rsidR="00B92884" w:rsidRPr="00AB5CA8" w:rsidRDefault="00AB5CA8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Make a homemade gift for someone</w:t>
            </w:r>
          </w:p>
        </w:tc>
      </w:tr>
      <w:tr w:rsidR="00B92884" w:rsidTr="00CB27F1">
        <w:trPr>
          <w:trHeight w:val="1552"/>
        </w:trPr>
        <w:tc>
          <w:tcPr>
            <w:tcW w:w="2310" w:type="dxa"/>
            <w:vAlign w:val="center"/>
          </w:tcPr>
          <w:p w:rsidR="00B92884" w:rsidRPr="00AB5CA8" w:rsidRDefault="00AB5CA8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Get a house plant</w:t>
            </w:r>
          </w:p>
        </w:tc>
        <w:tc>
          <w:tcPr>
            <w:tcW w:w="2310" w:type="dxa"/>
            <w:vAlign w:val="center"/>
          </w:tcPr>
          <w:p w:rsidR="00B92884" w:rsidRPr="00AB5CA8" w:rsidRDefault="00AB5CA8" w:rsidP="00AB5CA8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>Switch off lights when you leave the room</w:t>
            </w:r>
          </w:p>
        </w:tc>
        <w:tc>
          <w:tcPr>
            <w:tcW w:w="2311" w:type="dxa"/>
            <w:vAlign w:val="center"/>
          </w:tcPr>
          <w:p w:rsidR="00B92884" w:rsidRPr="00AB5CA8" w:rsidRDefault="00AB5CA8" w:rsidP="00CB27F1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 xml:space="preserve">Spend less time on electronic devices </w:t>
            </w:r>
          </w:p>
        </w:tc>
        <w:tc>
          <w:tcPr>
            <w:tcW w:w="2311" w:type="dxa"/>
            <w:vAlign w:val="center"/>
          </w:tcPr>
          <w:p w:rsidR="00B92884" w:rsidRPr="00AB5CA8" w:rsidRDefault="00AB5CA8" w:rsidP="00CB27F1">
            <w:pPr>
              <w:jc w:val="center"/>
              <w:rPr>
                <w:sz w:val="32"/>
              </w:rPr>
            </w:pPr>
            <w:r w:rsidRPr="00AB5CA8">
              <w:rPr>
                <w:sz w:val="32"/>
              </w:rPr>
              <w:t xml:space="preserve">Avoid single use plastic </w:t>
            </w:r>
          </w:p>
        </w:tc>
      </w:tr>
    </w:tbl>
    <w:p w:rsidR="00427E0C" w:rsidRDefault="00427E0C"/>
    <w:sectPr w:rsidR="00427E0C" w:rsidSect="00CB27F1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884"/>
    <w:rsid w:val="00427E0C"/>
    <w:rsid w:val="00A81487"/>
    <w:rsid w:val="00AB5CA8"/>
    <w:rsid w:val="00B92884"/>
    <w:rsid w:val="00CB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03D787-ECF0-430B-8C40-A034569BB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2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44AE41ED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IDM270</dc:creator>
  <cp:lastModifiedBy>Sally Taylor</cp:lastModifiedBy>
  <cp:revision>2</cp:revision>
  <dcterms:created xsi:type="dcterms:W3CDTF">2020-03-06T08:19:00Z</dcterms:created>
  <dcterms:modified xsi:type="dcterms:W3CDTF">2020-03-06T08:19:00Z</dcterms:modified>
</cp:coreProperties>
</file>